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87531" w14:textId="77777777" w:rsidR="005B0702" w:rsidRPr="005B0702" w:rsidRDefault="005B0702" w:rsidP="00934071">
      <w:pPr>
        <w:pStyle w:val="Ttulo1"/>
      </w:pPr>
      <w:r w:rsidRPr="005B0702">
        <w:t>Título de la</w:t>
      </w:r>
      <w:r>
        <w:t xml:space="preserve"> </w:t>
      </w:r>
      <w:r w:rsidRPr="00934071">
        <w:t>comunicación</w:t>
      </w:r>
      <w:r w:rsidRPr="005B0702">
        <w:t xml:space="preserve"> (arial 12 ptos, negrita centrado)</w:t>
      </w:r>
    </w:p>
    <w:p w14:paraId="64A47AAB" w14:textId="77777777" w:rsidR="005B0702" w:rsidRPr="0097503E" w:rsidRDefault="005B0702" w:rsidP="009141E9">
      <w:pPr>
        <w:pStyle w:val="Autores"/>
      </w:pPr>
      <w:r w:rsidRPr="009141E9">
        <w:rPr>
          <w:u w:val="single"/>
        </w:rPr>
        <w:t>Apellidos autor que presenta la comunicación, N.</w:t>
      </w:r>
      <w:r w:rsidRPr="009141E9">
        <w:rPr>
          <w:u w:val="single"/>
          <w:vertAlign w:val="superscript"/>
        </w:rPr>
        <w:t>a</w:t>
      </w:r>
      <w:r w:rsidRPr="0097503E">
        <w:t xml:space="preserve">; </w:t>
      </w:r>
      <w:r w:rsidRPr="009141E9">
        <w:t>Apellido</w:t>
      </w:r>
      <w:r w:rsidRPr="0097503E">
        <w:t xml:space="preserve"> autor 2, N.</w:t>
      </w:r>
      <w:r w:rsidRPr="0097503E">
        <w:rPr>
          <w:vertAlign w:val="superscript"/>
        </w:rPr>
        <w:t>b</w:t>
      </w:r>
    </w:p>
    <w:p w14:paraId="1502CFDC" w14:textId="7E7B7404" w:rsidR="005B0702" w:rsidRPr="003078CB" w:rsidRDefault="005B0702" w:rsidP="00F30F6A">
      <w:pPr>
        <w:pStyle w:val="Afiliacin"/>
      </w:pPr>
      <w:r w:rsidRPr="00E80775">
        <w:rPr>
          <w:vertAlign w:val="superscript"/>
        </w:rPr>
        <w:t>a</w:t>
      </w:r>
      <w:r>
        <w:t xml:space="preserve">Afiliación </w:t>
      </w:r>
      <w:r w:rsidRPr="00F30F6A">
        <w:t>autor</w:t>
      </w:r>
      <w:r>
        <w:t xml:space="preserve"> 1,</w:t>
      </w:r>
      <w:r w:rsidRPr="00212C8B">
        <w:t xml:space="preserve"> </w:t>
      </w:r>
      <w:r w:rsidRPr="00E80775">
        <w:rPr>
          <w:vertAlign w:val="superscript"/>
        </w:rPr>
        <w:t>b</w:t>
      </w:r>
      <w:r>
        <w:t>afiliación autor 2</w:t>
      </w:r>
      <w:r w:rsidRPr="00212C8B">
        <w:t xml:space="preserve"> </w:t>
      </w:r>
      <w:r>
        <w:t>(</w:t>
      </w:r>
      <w:hyperlink r:id="rId8" w:history="1">
        <w:r w:rsidRPr="00594E9F">
          <w:rPr>
            <w:rStyle w:val="Hipervnculo"/>
          </w:rPr>
          <w:t>correo.electrónico@autor</w:t>
        </w:r>
      </w:hyperlink>
      <w:r>
        <w:rPr>
          <w:rStyle w:val="Hipervnculo"/>
        </w:rPr>
        <w:t>.correspondencia</w:t>
      </w:r>
      <w:r>
        <w:t>)</w:t>
      </w:r>
    </w:p>
    <w:p w14:paraId="27ECE751" w14:textId="77777777" w:rsidR="005B0702" w:rsidRPr="00C846E6" w:rsidRDefault="005B0702" w:rsidP="00C846E6">
      <w:pPr>
        <w:pStyle w:val="Palabrasclaves"/>
      </w:pPr>
      <w:r w:rsidRPr="00C846E6">
        <w:rPr>
          <w:b/>
        </w:rPr>
        <w:t>Palabras clave</w:t>
      </w:r>
      <w:r w:rsidRPr="00C846E6">
        <w:t>: Innovación, docente, Química</w:t>
      </w:r>
    </w:p>
    <w:p w14:paraId="4672D156" w14:textId="08B0D3F9" w:rsidR="00F30F6A" w:rsidRDefault="005B0702" w:rsidP="00F30F6A">
      <w:r>
        <w:t xml:space="preserve">Texto de la </w:t>
      </w:r>
      <w:r w:rsidRPr="00F30F6A">
        <w:t>comunicación [nº cita], fuente</w:t>
      </w:r>
      <w:r>
        <w:t xml:space="preserve"> Arial, tamaño 10 pt, justificado, espaciado sencillo. Sin sangría en primera línea.</w:t>
      </w:r>
      <w:r w:rsidR="00F30F6A">
        <w:t xml:space="preserve"> Espaciado después del párrafo 6 ptos. Tamaño máximo del texto: 2 p</w:t>
      </w:r>
      <w:r w:rsidR="00542B6A">
        <w:t>áginas.</w:t>
      </w:r>
    </w:p>
    <w:p w14:paraId="3DD5B1F3" w14:textId="77777777" w:rsidR="00F30F6A" w:rsidRDefault="00F30F6A" w:rsidP="00F30F6A">
      <w:r>
        <w:t>Bordes de la página; superior 3 cm, inferior 3 cm, derecho 3 cm, izquierdo 2,5 cm. Todos estos datos ya están incorporados en el formato.</w:t>
      </w:r>
    </w:p>
    <w:p w14:paraId="4A188BB9" w14:textId="77777777" w:rsidR="00F30F6A" w:rsidRDefault="005B0702" w:rsidP="009141E9">
      <w:r w:rsidRPr="00CE2D33">
        <w:rPr>
          <w:i/>
        </w:rPr>
        <w:t xml:space="preserve">Palabras extranjeras </w:t>
      </w:r>
      <w:r>
        <w:rPr>
          <w:i/>
        </w:rPr>
        <w:t>Arial, tamaño 10</w:t>
      </w:r>
      <w:r w:rsidRPr="00CE2D33">
        <w:rPr>
          <w:i/>
        </w:rPr>
        <w:t xml:space="preserve"> pt cursiva</w:t>
      </w:r>
      <w:r>
        <w:rPr>
          <w:i/>
        </w:rPr>
        <w:t xml:space="preserve">. </w:t>
      </w:r>
      <w:r w:rsidRPr="006073C5">
        <w:t>Los años</w:t>
      </w:r>
      <w:r w:rsidRPr="006073C5">
        <w:rPr>
          <w:b/>
          <w:i/>
        </w:rPr>
        <w:t xml:space="preserve"> </w:t>
      </w:r>
      <w:r w:rsidRPr="006073C5">
        <w:t>no lleva</w:t>
      </w:r>
      <w:r>
        <w:t>n</w:t>
      </w:r>
      <w:r w:rsidRPr="006073C5">
        <w:t xml:space="preserve"> punto de separación de los miles 20</w:t>
      </w:r>
      <w:r>
        <w:t>1</w:t>
      </w:r>
      <w:r w:rsidRPr="006073C5">
        <w:t>0 y la composición de can</w:t>
      </w:r>
      <w:r>
        <w:t>tidades de cualquier tipo lleva</w:t>
      </w:r>
      <w:r w:rsidRPr="006073C5">
        <w:t xml:space="preserve"> punto en la </w:t>
      </w:r>
      <w:r w:rsidRPr="009141E9">
        <w:t>separación</w:t>
      </w:r>
      <w:r w:rsidRPr="006073C5">
        <w:t xml:space="preserve"> de miles o millones 1.000 euros.</w:t>
      </w:r>
      <w:r>
        <w:t xml:space="preserve"> </w:t>
      </w:r>
    </w:p>
    <w:p w14:paraId="2AB506E2" w14:textId="3885D5A9" w:rsidR="005B0702" w:rsidRPr="006073C5" w:rsidRDefault="005B0702" w:rsidP="009141E9">
      <w:r>
        <w:t>Nota a pie de página</w:t>
      </w:r>
      <w:r w:rsidR="00AE68F1">
        <w:rPr>
          <w:rStyle w:val="Refdenotaalpie"/>
        </w:rPr>
        <w:footnoteReference w:id="1"/>
      </w:r>
      <w:r>
        <w:t xml:space="preserve">. </w:t>
      </w:r>
      <w:r w:rsidRPr="00EB1266">
        <w:rPr>
          <w:bCs/>
          <w:color w:val="000000"/>
        </w:rPr>
        <w:t>“Citar un texto o frase</w:t>
      </w:r>
      <w:r>
        <w:rPr>
          <w:bCs/>
          <w:color w:val="000000"/>
        </w:rPr>
        <w:t xml:space="preserve"> entre comilla dobles</w:t>
      </w:r>
      <w:r w:rsidRPr="00EB1266">
        <w:rPr>
          <w:bCs/>
          <w:color w:val="000000"/>
        </w:rPr>
        <w:t xml:space="preserve">” </w:t>
      </w:r>
      <w:r>
        <w:rPr>
          <w:bCs/>
          <w:color w:val="000000"/>
        </w:rPr>
        <w:t>Apellido autor</w:t>
      </w:r>
      <w:r w:rsidRPr="00EB1266">
        <w:rPr>
          <w:bCs/>
          <w:color w:val="000000"/>
        </w:rPr>
        <w:t xml:space="preserve"> (</w:t>
      </w:r>
      <w:r>
        <w:rPr>
          <w:bCs/>
          <w:color w:val="000000"/>
        </w:rPr>
        <w:t>año publicación</w:t>
      </w:r>
      <w:r w:rsidRPr="00EB1266">
        <w:rPr>
          <w:bCs/>
          <w:color w:val="000000"/>
        </w:rPr>
        <w:t xml:space="preserve">) o </w:t>
      </w:r>
      <w:r>
        <w:rPr>
          <w:bCs/>
          <w:color w:val="000000"/>
        </w:rPr>
        <w:t>apellido autor1</w:t>
      </w:r>
      <w:r w:rsidRPr="00EB1266">
        <w:rPr>
          <w:bCs/>
          <w:color w:val="000000"/>
        </w:rPr>
        <w:t xml:space="preserve"> y </w:t>
      </w:r>
      <w:r>
        <w:rPr>
          <w:bCs/>
          <w:color w:val="000000"/>
        </w:rPr>
        <w:t>apellido autor2</w:t>
      </w:r>
      <w:r w:rsidRPr="00EB1266">
        <w:rPr>
          <w:bCs/>
          <w:color w:val="000000"/>
        </w:rPr>
        <w:t xml:space="preserve"> (</w:t>
      </w:r>
      <w:r>
        <w:rPr>
          <w:bCs/>
          <w:color w:val="000000"/>
        </w:rPr>
        <w:t>año publicación</w:t>
      </w:r>
      <w:r w:rsidRPr="00EB1266">
        <w:rPr>
          <w:bCs/>
          <w:color w:val="000000"/>
        </w:rPr>
        <w:t>).</w:t>
      </w:r>
      <w:r>
        <w:rPr>
          <w:bCs/>
          <w:color w:val="000000"/>
        </w:rPr>
        <w:t xml:space="preserve"> Referencia a Figura o Tabla </w:t>
      </w:r>
      <w:r w:rsidRPr="005160F5">
        <w:t xml:space="preserve">fuente </w:t>
      </w:r>
      <w:r>
        <w:t>Arial, tamaño 9</w:t>
      </w:r>
      <w:r w:rsidRPr="005160F5">
        <w:t xml:space="preserve"> pt</w:t>
      </w:r>
      <w:r>
        <w:t>, Fig. 1, Tabla 1.</w:t>
      </w:r>
    </w:p>
    <w:p w14:paraId="7DD5DB4C" w14:textId="77777777" w:rsidR="005B0702" w:rsidRDefault="005B0702" w:rsidP="009141E9">
      <w:r>
        <w:t>Abriendo la plantilla se podrá elaborar el resumen de la comunicación simplemente escribiendo (o copiando y pegando de otro documento) sobre los correspondientes apartados (cada uno con distinto formato) y borrando el texto ya existente.</w:t>
      </w:r>
    </w:p>
    <w:p w14:paraId="104AF297" w14:textId="5B54DB3E" w:rsidR="005B0702" w:rsidRPr="002262E1" w:rsidRDefault="005B0702" w:rsidP="002262E1">
      <w:pPr>
        <w:pStyle w:val="figura"/>
      </w:pPr>
      <w:r w:rsidRPr="002262E1">
        <w:rPr>
          <w:b/>
        </w:rPr>
        <w:t>Tabla 1</w:t>
      </w:r>
      <w:r w:rsidR="00AE68F1">
        <w:rPr>
          <w:b/>
        </w:rPr>
        <w:t>.</w:t>
      </w:r>
      <w:r w:rsidRPr="002262E1">
        <w:t xml:space="preserve"> Reuniones Indoquim. </w:t>
      </w:r>
      <w:r w:rsidRPr="002262E1">
        <w:rPr>
          <w:szCs w:val="18"/>
        </w:rPr>
        <w:t>Arial</w:t>
      </w:r>
      <w:r w:rsidRPr="002262E1">
        <w:t xml:space="preserve"> </w:t>
      </w:r>
      <w:r w:rsidRPr="002262E1">
        <w:rPr>
          <w:szCs w:val="18"/>
        </w:rPr>
        <w:t>9</w:t>
      </w:r>
      <w:r w:rsidRPr="002262E1">
        <w:t xml:space="preserve"> puntos tablas y apéndices. La distancia entre enunciado y tabla será la misma que la utilizada en el espacio interlineal, espaciado sencillo.</w:t>
      </w:r>
      <w:r w:rsidR="00F30F6A" w:rsidRPr="002262E1">
        <w:rPr>
          <w:szCs w:val="18"/>
        </w:rPr>
        <w:t xml:space="preserve"> </w:t>
      </w:r>
      <w:r w:rsidR="00F30F6A" w:rsidRPr="002262E1">
        <w:t>Espaciado después del párrafo 6 ptos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328"/>
        <w:gridCol w:w="4476"/>
      </w:tblGrid>
      <w:tr w:rsidR="005B0702" w:rsidRPr="00934071" w14:paraId="4353B467" w14:textId="77777777" w:rsidTr="000978AA">
        <w:trPr>
          <w:trHeight w:val="353"/>
          <w:jc w:val="center"/>
        </w:trPr>
        <w:tc>
          <w:tcPr>
            <w:tcW w:w="1701" w:type="dxa"/>
            <w:vAlign w:val="center"/>
          </w:tcPr>
          <w:p w14:paraId="264947A0" w14:textId="77777777" w:rsidR="005B0702" w:rsidRPr="00934071" w:rsidRDefault="005B0702" w:rsidP="002262E1">
            <w:pPr>
              <w:pStyle w:val="figura"/>
              <w:rPr>
                <w:b/>
              </w:rPr>
            </w:pPr>
            <w:r w:rsidRPr="00934071">
              <w:rPr>
                <w:b/>
              </w:rPr>
              <w:t>Lugar</w:t>
            </w:r>
          </w:p>
        </w:tc>
        <w:tc>
          <w:tcPr>
            <w:tcW w:w="1328" w:type="dxa"/>
            <w:vAlign w:val="center"/>
          </w:tcPr>
          <w:p w14:paraId="644D8483" w14:textId="77777777" w:rsidR="005B0702" w:rsidRPr="00934071" w:rsidRDefault="005B0702" w:rsidP="002262E1">
            <w:pPr>
              <w:pStyle w:val="figura"/>
              <w:rPr>
                <w:b/>
              </w:rPr>
            </w:pPr>
            <w:r w:rsidRPr="00934071">
              <w:rPr>
                <w:b/>
              </w:rPr>
              <w:t>Año</w:t>
            </w:r>
          </w:p>
        </w:tc>
        <w:tc>
          <w:tcPr>
            <w:tcW w:w="4476" w:type="dxa"/>
            <w:vAlign w:val="center"/>
          </w:tcPr>
          <w:p w14:paraId="0CE1890F" w14:textId="77777777" w:rsidR="005B0702" w:rsidRPr="00934071" w:rsidRDefault="005B0702" w:rsidP="002262E1">
            <w:pPr>
              <w:pStyle w:val="figura"/>
              <w:rPr>
                <w:b/>
              </w:rPr>
            </w:pPr>
            <w:r w:rsidRPr="00934071">
              <w:rPr>
                <w:b/>
              </w:rPr>
              <w:t>Arial, tamaño 9 pt, negrita, centrado vertical</w:t>
            </w:r>
          </w:p>
        </w:tc>
      </w:tr>
      <w:tr w:rsidR="005B0702" w:rsidRPr="00F30F6A" w14:paraId="2504BDCB" w14:textId="77777777" w:rsidTr="000978AA">
        <w:trPr>
          <w:trHeight w:val="455"/>
          <w:jc w:val="center"/>
        </w:trPr>
        <w:tc>
          <w:tcPr>
            <w:tcW w:w="1701" w:type="dxa"/>
            <w:vAlign w:val="center"/>
          </w:tcPr>
          <w:p w14:paraId="6ECBD297" w14:textId="77777777" w:rsidR="005B0702" w:rsidRPr="00F30F6A" w:rsidRDefault="005B0702" w:rsidP="002262E1">
            <w:pPr>
              <w:pStyle w:val="figura"/>
            </w:pPr>
            <w:r w:rsidRPr="00F30F6A">
              <w:t>Granada</w:t>
            </w:r>
          </w:p>
        </w:tc>
        <w:tc>
          <w:tcPr>
            <w:tcW w:w="1328" w:type="dxa"/>
            <w:vAlign w:val="center"/>
          </w:tcPr>
          <w:p w14:paraId="1C5AE78A" w14:textId="77777777" w:rsidR="005B0702" w:rsidRPr="00F30F6A" w:rsidRDefault="005B0702" w:rsidP="002262E1">
            <w:pPr>
              <w:pStyle w:val="figura"/>
            </w:pPr>
            <w:r w:rsidRPr="00F30F6A">
              <w:t>2006</w:t>
            </w:r>
          </w:p>
        </w:tc>
        <w:tc>
          <w:tcPr>
            <w:tcW w:w="4476" w:type="dxa"/>
            <w:vAlign w:val="center"/>
          </w:tcPr>
          <w:p w14:paraId="66715633" w14:textId="77777777" w:rsidR="005B0702" w:rsidRPr="00F30F6A" w:rsidRDefault="005B0702" w:rsidP="002262E1">
            <w:pPr>
              <w:pStyle w:val="figura"/>
              <w:rPr>
                <w:lang w:val="en-GB"/>
              </w:rPr>
            </w:pPr>
            <w:r w:rsidRPr="00F30F6A">
              <w:rPr>
                <w:lang w:val="en-US"/>
              </w:rPr>
              <w:t>Arial, tamaño 9 pt, normal</w:t>
            </w:r>
          </w:p>
        </w:tc>
      </w:tr>
      <w:tr w:rsidR="005B0702" w:rsidRPr="00F30F6A" w14:paraId="49ABE587" w14:textId="77777777" w:rsidTr="000978AA">
        <w:trPr>
          <w:trHeight w:val="455"/>
          <w:jc w:val="center"/>
        </w:trPr>
        <w:tc>
          <w:tcPr>
            <w:tcW w:w="1701" w:type="dxa"/>
            <w:vAlign w:val="center"/>
          </w:tcPr>
          <w:p w14:paraId="41F1D15D" w14:textId="77777777" w:rsidR="005B0702" w:rsidRPr="00F30F6A" w:rsidRDefault="005B0702" w:rsidP="002262E1">
            <w:pPr>
              <w:pStyle w:val="figura"/>
            </w:pPr>
            <w:r w:rsidRPr="00F30F6A">
              <w:t>Vigo</w:t>
            </w:r>
          </w:p>
        </w:tc>
        <w:tc>
          <w:tcPr>
            <w:tcW w:w="1328" w:type="dxa"/>
            <w:vAlign w:val="center"/>
          </w:tcPr>
          <w:p w14:paraId="74F9B499" w14:textId="77777777" w:rsidR="005B0702" w:rsidRPr="00F30F6A" w:rsidRDefault="005B0702" w:rsidP="002262E1">
            <w:pPr>
              <w:pStyle w:val="figura"/>
            </w:pPr>
            <w:r w:rsidRPr="00F30F6A">
              <w:t>2007</w:t>
            </w:r>
          </w:p>
        </w:tc>
        <w:tc>
          <w:tcPr>
            <w:tcW w:w="4476" w:type="dxa"/>
            <w:vAlign w:val="center"/>
          </w:tcPr>
          <w:p w14:paraId="2A924D4A" w14:textId="77777777" w:rsidR="005B0702" w:rsidRPr="00F30F6A" w:rsidRDefault="005B0702" w:rsidP="002262E1">
            <w:pPr>
              <w:pStyle w:val="figura"/>
              <w:rPr>
                <w:lang w:val="en-GB"/>
              </w:rPr>
            </w:pPr>
            <w:r w:rsidRPr="00F30F6A">
              <w:rPr>
                <w:lang w:val="en-US"/>
              </w:rPr>
              <w:t>Arial, tamaño 9 pt, normal</w:t>
            </w:r>
          </w:p>
        </w:tc>
      </w:tr>
      <w:tr w:rsidR="005B0702" w:rsidRPr="00F30F6A" w14:paraId="69287111" w14:textId="77777777" w:rsidTr="000978AA">
        <w:trPr>
          <w:trHeight w:val="455"/>
          <w:jc w:val="center"/>
        </w:trPr>
        <w:tc>
          <w:tcPr>
            <w:tcW w:w="1701" w:type="dxa"/>
            <w:vAlign w:val="center"/>
          </w:tcPr>
          <w:p w14:paraId="6291371F" w14:textId="77777777" w:rsidR="005B0702" w:rsidRPr="00F30F6A" w:rsidRDefault="005B0702" w:rsidP="002262E1">
            <w:pPr>
              <w:pStyle w:val="figura"/>
            </w:pPr>
            <w:r w:rsidRPr="00F30F6A">
              <w:t>Cádiz</w:t>
            </w:r>
          </w:p>
        </w:tc>
        <w:tc>
          <w:tcPr>
            <w:tcW w:w="1328" w:type="dxa"/>
            <w:vAlign w:val="center"/>
          </w:tcPr>
          <w:p w14:paraId="77FC7A3F" w14:textId="77777777" w:rsidR="005B0702" w:rsidRPr="00F30F6A" w:rsidRDefault="005B0702" w:rsidP="002262E1">
            <w:pPr>
              <w:pStyle w:val="figura"/>
            </w:pPr>
            <w:r w:rsidRPr="00F30F6A">
              <w:t>2008</w:t>
            </w:r>
          </w:p>
        </w:tc>
        <w:tc>
          <w:tcPr>
            <w:tcW w:w="4476" w:type="dxa"/>
            <w:vAlign w:val="center"/>
          </w:tcPr>
          <w:p w14:paraId="2BEAC8DC" w14:textId="77777777" w:rsidR="005B0702" w:rsidRPr="00F30F6A" w:rsidRDefault="005B0702" w:rsidP="002262E1">
            <w:pPr>
              <w:pStyle w:val="figura"/>
              <w:rPr>
                <w:lang w:val="en-GB"/>
              </w:rPr>
            </w:pPr>
            <w:r w:rsidRPr="00F30F6A">
              <w:rPr>
                <w:lang w:val="en-US"/>
              </w:rPr>
              <w:t>Arial, tamaño 9 pt, normal</w:t>
            </w:r>
          </w:p>
        </w:tc>
      </w:tr>
      <w:tr w:rsidR="005B0702" w:rsidRPr="00F30F6A" w14:paraId="245B9518" w14:textId="77777777" w:rsidTr="000978AA">
        <w:trPr>
          <w:trHeight w:val="455"/>
          <w:jc w:val="center"/>
        </w:trPr>
        <w:tc>
          <w:tcPr>
            <w:tcW w:w="1701" w:type="dxa"/>
            <w:vAlign w:val="center"/>
          </w:tcPr>
          <w:p w14:paraId="4F868E83" w14:textId="77777777" w:rsidR="005B0702" w:rsidRPr="00F30F6A" w:rsidRDefault="005B0702" w:rsidP="002262E1">
            <w:pPr>
              <w:pStyle w:val="figura"/>
            </w:pPr>
            <w:r w:rsidRPr="00F30F6A">
              <w:t>Burgos</w:t>
            </w:r>
          </w:p>
        </w:tc>
        <w:tc>
          <w:tcPr>
            <w:tcW w:w="1328" w:type="dxa"/>
            <w:vAlign w:val="center"/>
          </w:tcPr>
          <w:p w14:paraId="781622A9" w14:textId="77777777" w:rsidR="005B0702" w:rsidRPr="00F30F6A" w:rsidRDefault="005B0702" w:rsidP="002262E1">
            <w:pPr>
              <w:pStyle w:val="figura"/>
            </w:pPr>
            <w:r w:rsidRPr="00F30F6A">
              <w:t>2009</w:t>
            </w:r>
          </w:p>
        </w:tc>
        <w:tc>
          <w:tcPr>
            <w:tcW w:w="4476" w:type="dxa"/>
            <w:vAlign w:val="center"/>
          </w:tcPr>
          <w:p w14:paraId="043C9CE4" w14:textId="77777777" w:rsidR="0009240D" w:rsidRPr="0009240D" w:rsidRDefault="005B0702" w:rsidP="0009240D">
            <w:pPr>
              <w:pStyle w:val="figura"/>
              <w:rPr>
                <w:lang w:val="en-US"/>
              </w:rPr>
            </w:pPr>
            <w:r w:rsidRPr="00F30F6A">
              <w:rPr>
                <w:lang w:val="en-US"/>
              </w:rPr>
              <w:t>Arial, tamaño 9 pt, normal</w:t>
            </w:r>
          </w:p>
        </w:tc>
      </w:tr>
      <w:tr w:rsidR="0009240D" w:rsidRPr="00F30F6A" w14:paraId="1EEEBF84" w14:textId="77777777" w:rsidTr="000978AA">
        <w:trPr>
          <w:trHeight w:val="455"/>
          <w:jc w:val="center"/>
        </w:trPr>
        <w:tc>
          <w:tcPr>
            <w:tcW w:w="1701" w:type="dxa"/>
            <w:vAlign w:val="center"/>
          </w:tcPr>
          <w:p w14:paraId="68739162" w14:textId="77777777" w:rsidR="0009240D" w:rsidRPr="00F30F6A" w:rsidRDefault="0009240D" w:rsidP="002262E1">
            <w:pPr>
              <w:pStyle w:val="figura"/>
            </w:pPr>
            <w:r>
              <w:t>Granada</w:t>
            </w:r>
          </w:p>
        </w:tc>
        <w:tc>
          <w:tcPr>
            <w:tcW w:w="1328" w:type="dxa"/>
            <w:vAlign w:val="center"/>
          </w:tcPr>
          <w:p w14:paraId="349D4A5F" w14:textId="77777777" w:rsidR="0009240D" w:rsidRPr="00F30F6A" w:rsidRDefault="0009240D" w:rsidP="002262E1">
            <w:pPr>
              <w:pStyle w:val="figura"/>
            </w:pPr>
            <w:r>
              <w:t>2010</w:t>
            </w:r>
          </w:p>
        </w:tc>
        <w:tc>
          <w:tcPr>
            <w:tcW w:w="4476" w:type="dxa"/>
            <w:vAlign w:val="center"/>
          </w:tcPr>
          <w:p w14:paraId="113AFC53" w14:textId="77777777" w:rsidR="0009240D" w:rsidRPr="00F30F6A" w:rsidRDefault="0009240D" w:rsidP="0009240D">
            <w:pPr>
              <w:pStyle w:val="figura"/>
              <w:rPr>
                <w:lang w:val="en-US"/>
              </w:rPr>
            </w:pPr>
            <w:r w:rsidRPr="00F30F6A">
              <w:rPr>
                <w:lang w:val="en-US"/>
              </w:rPr>
              <w:t>Arial, tamaño 9 pt, normal</w:t>
            </w:r>
          </w:p>
        </w:tc>
      </w:tr>
      <w:tr w:rsidR="0009240D" w:rsidRPr="00F30F6A" w14:paraId="43ADD25E" w14:textId="77777777" w:rsidTr="000978AA">
        <w:trPr>
          <w:trHeight w:val="455"/>
          <w:jc w:val="center"/>
        </w:trPr>
        <w:tc>
          <w:tcPr>
            <w:tcW w:w="1701" w:type="dxa"/>
            <w:vAlign w:val="center"/>
          </w:tcPr>
          <w:p w14:paraId="4835E9BE" w14:textId="77777777" w:rsidR="0009240D" w:rsidRDefault="0009240D" w:rsidP="002262E1">
            <w:pPr>
              <w:pStyle w:val="figura"/>
            </w:pPr>
            <w:r>
              <w:t>Alicante</w:t>
            </w:r>
          </w:p>
        </w:tc>
        <w:tc>
          <w:tcPr>
            <w:tcW w:w="1328" w:type="dxa"/>
            <w:vAlign w:val="center"/>
          </w:tcPr>
          <w:p w14:paraId="5755001A" w14:textId="77777777" w:rsidR="0009240D" w:rsidRDefault="0009240D" w:rsidP="002262E1">
            <w:pPr>
              <w:pStyle w:val="figura"/>
            </w:pPr>
            <w:r>
              <w:t>2011</w:t>
            </w:r>
          </w:p>
        </w:tc>
        <w:tc>
          <w:tcPr>
            <w:tcW w:w="4476" w:type="dxa"/>
            <w:vAlign w:val="center"/>
          </w:tcPr>
          <w:p w14:paraId="72F1DCBA" w14:textId="77777777" w:rsidR="0009240D" w:rsidRPr="00F30F6A" w:rsidRDefault="0009240D" w:rsidP="0009240D">
            <w:pPr>
              <w:pStyle w:val="figura"/>
              <w:rPr>
                <w:lang w:val="en-US"/>
              </w:rPr>
            </w:pPr>
            <w:r w:rsidRPr="00F30F6A">
              <w:rPr>
                <w:lang w:val="en-US"/>
              </w:rPr>
              <w:t>Arial, tamaño 9 pt, normal</w:t>
            </w:r>
          </w:p>
        </w:tc>
      </w:tr>
      <w:tr w:rsidR="0009240D" w:rsidRPr="00F30F6A" w14:paraId="04906DC4" w14:textId="77777777" w:rsidTr="000978AA">
        <w:trPr>
          <w:trHeight w:val="455"/>
          <w:jc w:val="center"/>
        </w:trPr>
        <w:tc>
          <w:tcPr>
            <w:tcW w:w="1701" w:type="dxa"/>
            <w:vAlign w:val="center"/>
          </w:tcPr>
          <w:p w14:paraId="7E6C314B" w14:textId="77777777" w:rsidR="0009240D" w:rsidRDefault="0009240D" w:rsidP="002262E1">
            <w:pPr>
              <w:pStyle w:val="figura"/>
            </w:pPr>
            <w:r>
              <w:t>Barcelona</w:t>
            </w:r>
          </w:p>
        </w:tc>
        <w:tc>
          <w:tcPr>
            <w:tcW w:w="1328" w:type="dxa"/>
            <w:vAlign w:val="center"/>
          </w:tcPr>
          <w:p w14:paraId="17ABFF96" w14:textId="77777777" w:rsidR="0009240D" w:rsidRDefault="0009240D" w:rsidP="002262E1">
            <w:pPr>
              <w:pStyle w:val="figura"/>
            </w:pPr>
            <w:r>
              <w:t>2012</w:t>
            </w:r>
          </w:p>
        </w:tc>
        <w:tc>
          <w:tcPr>
            <w:tcW w:w="4476" w:type="dxa"/>
            <w:vAlign w:val="center"/>
          </w:tcPr>
          <w:p w14:paraId="3C78E25A" w14:textId="77777777" w:rsidR="0009240D" w:rsidRPr="00F30F6A" w:rsidRDefault="0009240D" w:rsidP="0009240D">
            <w:pPr>
              <w:pStyle w:val="figura"/>
              <w:rPr>
                <w:lang w:val="en-US"/>
              </w:rPr>
            </w:pPr>
            <w:r w:rsidRPr="00F30F6A">
              <w:rPr>
                <w:lang w:val="en-US"/>
              </w:rPr>
              <w:t>Arial, tamaño 9 pt, normal</w:t>
            </w:r>
          </w:p>
        </w:tc>
      </w:tr>
    </w:tbl>
    <w:p w14:paraId="33CFAE3A" w14:textId="77777777" w:rsidR="00D54AEF" w:rsidRDefault="00D54AEF" w:rsidP="002262E1">
      <w:pPr>
        <w:pStyle w:val="figura"/>
        <w:rPr>
          <w:noProof/>
        </w:rPr>
      </w:pPr>
    </w:p>
    <w:p w14:paraId="415BBF7C" w14:textId="77777777" w:rsidR="005B0702" w:rsidRDefault="005B0702" w:rsidP="002262E1">
      <w:pPr>
        <w:pStyle w:val="figura"/>
      </w:pPr>
    </w:p>
    <w:p w14:paraId="77CDDEC5" w14:textId="77777777" w:rsidR="00746615" w:rsidRDefault="00746615" w:rsidP="002262E1">
      <w:pPr>
        <w:pStyle w:val="figura"/>
      </w:pPr>
    </w:p>
    <w:p w14:paraId="2FE82CE5" w14:textId="77777777" w:rsidR="00746615" w:rsidRDefault="00746615" w:rsidP="002262E1">
      <w:pPr>
        <w:pStyle w:val="figura"/>
      </w:pPr>
    </w:p>
    <w:p w14:paraId="7812CC6A" w14:textId="3AAB3CE8" w:rsidR="008E5037" w:rsidRDefault="00250B56" w:rsidP="008E5037">
      <w:pPr>
        <w:pStyle w:val="figura"/>
      </w:pPr>
      <w:r w:rsidRPr="00250B56">
        <w:lastRenderedPageBreak/>
        <w:drawing>
          <wp:inline distT="0" distB="0" distL="0" distR="0" wp14:anchorId="70FC5770" wp14:editId="4D2B54D7">
            <wp:extent cx="1194891" cy="1232232"/>
            <wp:effectExtent l="0" t="0" r="5715" b="6350"/>
            <wp:docPr id="1" name="Imagen 5">
              <a:extLst xmlns:a="http://schemas.openxmlformats.org/drawingml/2006/main">
                <a:ext uri="{FF2B5EF4-FFF2-40B4-BE49-F238E27FC236}">
                  <a16:creationId xmlns:a16="http://schemas.microsoft.com/office/drawing/2014/main" id="{FB6D00E1-C236-435B-AC4A-B03A6DC175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>
                      <a:extLst>
                        <a:ext uri="{FF2B5EF4-FFF2-40B4-BE49-F238E27FC236}">
                          <a16:creationId xmlns:a16="http://schemas.microsoft.com/office/drawing/2014/main" id="{FB6D00E1-C236-435B-AC4A-B03A6DC175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248" cy="12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4C706" w14:textId="73250758" w:rsidR="005B0702" w:rsidRPr="002262E1" w:rsidRDefault="002B0BC4" w:rsidP="002262E1">
      <w:pPr>
        <w:pStyle w:val="figura"/>
        <w:rPr>
          <w:szCs w:val="18"/>
        </w:rPr>
      </w:pPr>
      <w:r>
        <w:rPr>
          <w:b/>
          <w:szCs w:val="18"/>
        </w:rPr>
        <w:t>Figura 1</w:t>
      </w:r>
      <w:r w:rsidR="00AE68F1">
        <w:rPr>
          <w:b/>
          <w:szCs w:val="18"/>
        </w:rPr>
        <w:t>.</w:t>
      </w:r>
      <w:r w:rsidR="005B0702" w:rsidRPr="002262E1">
        <w:rPr>
          <w:szCs w:val="18"/>
        </w:rPr>
        <w:t xml:space="preserve"> Logotipo Indoquim, Pie de figuras e ilustraciones en Arial 9 ptos. Tamaño de la figura, no determinado. La distancia entre la figura y el título será 6 ptos antes y después de la figura, </w:t>
      </w:r>
      <w:r w:rsidR="009141E9" w:rsidRPr="002262E1">
        <w:rPr>
          <w:szCs w:val="18"/>
        </w:rPr>
        <w:t>centrado</w:t>
      </w:r>
      <w:r w:rsidR="005B0702" w:rsidRPr="002262E1">
        <w:rPr>
          <w:szCs w:val="18"/>
        </w:rPr>
        <w:t>, espaciado sencillo.</w:t>
      </w:r>
    </w:p>
    <w:p w14:paraId="4653E076" w14:textId="2A970A44" w:rsidR="005B0702" w:rsidRPr="00F30F6A" w:rsidRDefault="005B0702" w:rsidP="00934071">
      <w:pPr>
        <w:pStyle w:val="Ttulo2"/>
      </w:pPr>
      <w:r w:rsidRPr="00F30F6A">
        <w:t xml:space="preserve">1. Primer </w:t>
      </w:r>
      <w:r w:rsidRPr="00934071">
        <w:t>Apartado</w:t>
      </w:r>
      <w:r w:rsidR="003D1B8C">
        <w:t xml:space="preserve"> (Arial 12</w:t>
      </w:r>
      <w:r w:rsidRPr="00F30F6A">
        <w:t xml:space="preserve"> ptos, negrita)</w:t>
      </w:r>
    </w:p>
    <w:p w14:paraId="1AD6D9F3" w14:textId="478B6C58" w:rsidR="00F30F6A" w:rsidRPr="00F30F6A" w:rsidRDefault="003D1B8C" w:rsidP="00934071">
      <w:pPr>
        <w:pStyle w:val="Ttulo3"/>
      </w:pPr>
      <w:r>
        <w:t>1.1. Sub-Apartado (arial 11</w:t>
      </w:r>
      <w:r w:rsidR="005B0702" w:rsidRPr="00F30F6A">
        <w:t xml:space="preserve"> ptos, cursiva)</w:t>
      </w:r>
    </w:p>
    <w:p w14:paraId="3F73F2E7" w14:textId="77777777" w:rsidR="005B0702" w:rsidRPr="008D38AE" w:rsidRDefault="005B0702" w:rsidP="00F30F6A">
      <w:pPr>
        <w:pStyle w:val="Ttulo3"/>
      </w:pPr>
      <w:r w:rsidRPr="008D38AE">
        <w:t>1.2. Sub-Apartado</w:t>
      </w:r>
    </w:p>
    <w:p w14:paraId="5E3A6786" w14:textId="77777777" w:rsidR="005B0702" w:rsidRDefault="005B0702" w:rsidP="00F30F6A">
      <w:r w:rsidRPr="008D38AE">
        <w:t xml:space="preserve">En los apartados, la distancia entre los párrafos será la misma que la utilizada en el espacio interlineal. Espaciado después del párrafo 6 ptos, </w:t>
      </w:r>
      <w:r>
        <w:t>justificado, espaciado sencillo</w:t>
      </w:r>
      <w:r w:rsidRPr="008D38AE">
        <w:t>. Estos datos ya están incorporados en el formato.</w:t>
      </w:r>
    </w:p>
    <w:p w14:paraId="01A27732" w14:textId="48EE8E4C" w:rsidR="005B0702" w:rsidRDefault="005B0702" w:rsidP="00934071">
      <w:pPr>
        <w:pStyle w:val="Ttulo2"/>
      </w:pPr>
      <w:r w:rsidRPr="00A87920">
        <w:t>Bibliografía</w:t>
      </w:r>
      <w:r>
        <w:t xml:space="preserve"> </w:t>
      </w:r>
    </w:p>
    <w:p w14:paraId="50C361C6" w14:textId="6FDCD478" w:rsidR="005B0702" w:rsidRPr="00C846E6" w:rsidRDefault="002262E1" w:rsidP="00C846E6">
      <w:pPr>
        <w:pStyle w:val="bibliografia"/>
      </w:pPr>
      <w:r>
        <w:rPr>
          <w:rStyle w:val="ncita10pt"/>
          <w:rFonts w:ascii="Times New Roman" w:hAnsi="Times New Roman"/>
          <w:b w:val="0"/>
          <w:sz w:val="18"/>
          <w:szCs w:val="18"/>
        </w:rPr>
        <w:t>[nº</w:t>
      </w:r>
      <w:r w:rsidRPr="002262E1">
        <w:rPr>
          <w:rStyle w:val="ncita10pt"/>
          <w:rFonts w:ascii="Times New Roman" w:hAnsi="Times New Roman"/>
          <w:b w:val="0"/>
          <w:szCs w:val="18"/>
        </w:rPr>
        <w:t>]</w:t>
      </w:r>
      <w:r w:rsidRPr="002262E1">
        <w:rPr>
          <w:rStyle w:val="ncita10pt"/>
          <w:rFonts w:ascii="Times New Roman" w:hAnsi="Times New Roman"/>
          <w:b w:val="0"/>
          <w:sz w:val="18"/>
          <w:szCs w:val="18"/>
        </w:rPr>
        <w:tab/>
      </w:r>
      <w:r w:rsidR="00AE68F1">
        <w:t>Apellido</w:t>
      </w:r>
      <w:r w:rsidR="005B0702" w:rsidRPr="00C846E6">
        <w:t xml:space="preserve">, N.; </w:t>
      </w:r>
      <w:r w:rsidR="00AE68F1">
        <w:t>Apellido</w:t>
      </w:r>
      <w:r w:rsidR="005B0702" w:rsidRPr="00C846E6">
        <w:t>, N. (Año), Título artículo,</w:t>
      </w:r>
      <w:r w:rsidR="005B0702" w:rsidRPr="002262E1">
        <w:t xml:space="preserve"> </w:t>
      </w:r>
      <w:r w:rsidR="005B0702" w:rsidRPr="002262E1">
        <w:rPr>
          <w:rStyle w:val="citarevista"/>
        </w:rPr>
        <w:t>Nombre revista</w:t>
      </w:r>
      <w:r w:rsidR="005B0702" w:rsidRPr="002262E1">
        <w:t xml:space="preserve">, </w:t>
      </w:r>
      <w:r w:rsidR="005B0702" w:rsidRPr="00C846E6">
        <w:t>Vol(ejemplar): pág ini-pag. fin.</w:t>
      </w:r>
    </w:p>
    <w:p w14:paraId="728AD400" w14:textId="7D0A8C3E" w:rsidR="005B0702" w:rsidRDefault="002262E1" w:rsidP="00C846E6">
      <w:pPr>
        <w:pStyle w:val="bibliografia"/>
      </w:pPr>
      <w:r>
        <w:rPr>
          <w:rStyle w:val="ncita10pt"/>
          <w:rFonts w:ascii="Times New Roman" w:hAnsi="Times New Roman"/>
          <w:b w:val="0"/>
          <w:sz w:val="18"/>
          <w:szCs w:val="18"/>
        </w:rPr>
        <w:t>[nº</w:t>
      </w:r>
      <w:r w:rsidRPr="002262E1">
        <w:rPr>
          <w:rStyle w:val="ncita10pt"/>
          <w:rFonts w:ascii="Times New Roman" w:hAnsi="Times New Roman"/>
          <w:b w:val="0"/>
          <w:szCs w:val="18"/>
        </w:rPr>
        <w:t>]</w:t>
      </w:r>
      <w:r w:rsidRPr="002262E1">
        <w:rPr>
          <w:rStyle w:val="ncita10pt"/>
          <w:rFonts w:ascii="Times New Roman" w:hAnsi="Times New Roman"/>
          <w:b w:val="0"/>
          <w:sz w:val="18"/>
          <w:szCs w:val="18"/>
        </w:rPr>
        <w:tab/>
      </w:r>
      <w:r w:rsidR="00AE68F1">
        <w:t>Apellido</w:t>
      </w:r>
      <w:r w:rsidR="005B0702" w:rsidRPr="00C846E6">
        <w:t xml:space="preserve">, N.; </w:t>
      </w:r>
      <w:r w:rsidR="00AE68F1">
        <w:t>Apellido</w:t>
      </w:r>
      <w:r w:rsidR="005B0702" w:rsidRPr="00C846E6">
        <w:t>, N. (Año), Título capítulo libro, En: Nombre editores (Eds.)</w:t>
      </w:r>
      <w:r w:rsidR="005B0702" w:rsidRPr="000E4208">
        <w:t xml:space="preserve"> </w:t>
      </w:r>
      <w:r w:rsidR="005B0702">
        <w:rPr>
          <w:rStyle w:val="citarevista"/>
        </w:rPr>
        <w:t>Título libro</w:t>
      </w:r>
      <w:r w:rsidR="005B0702">
        <w:t xml:space="preserve">, </w:t>
      </w:r>
      <w:r w:rsidR="005B0702" w:rsidRPr="00C846E6">
        <w:t>pág ini-pag. fin. Ciudad. Editorial.</w:t>
      </w:r>
    </w:p>
    <w:sectPr w:rsidR="005B0702" w:rsidSect="00496C1F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701" w:right="1701" w:bottom="1701" w:left="1418" w:header="851" w:footer="141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E9BEA" w14:textId="77777777" w:rsidR="004D3D52" w:rsidRDefault="004D3D52" w:rsidP="009141E9">
      <w:r>
        <w:separator/>
      </w:r>
    </w:p>
    <w:p w14:paraId="6DB027C9" w14:textId="77777777" w:rsidR="004D3D52" w:rsidRDefault="004D3D52" w:rsidP="009141E9"/>
  </w:endnote>
  <w:endnote w:type="continuationSeparator" w:id="0">
    <w:p w14:paraId="25847DAE" w14:textId="77777777" w:rsidR="004D3D52" w:rsidRDefault="004D3D52" w:rsidP="009141E9">
      <w:r>
        <w:continuationSeparator/>
      </w:r>
    </w:p>
    <w:p w14:paraId="66D643D7" w14:textId="77777777" w:rsidR="004D3D52" w:rsidRDefault="004D3D52" w:rsidP="009141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47A09" w14:textId="039E55FE" w:rsidR="00B6591A" w:rsidRPr="00280B65" w:rsidRDefault="00B6591A" w:rsidP="00AE68F1">
    <w:pPr>
      <w:pStyle w:val="Piedepgina"/>
      <w:jc w:val="left"/>
      <w:rPr>
        <w:noProof/>
      </w:rPr>
    </w:pPr>
    <w:r w:rsidRPr="005951DB">
      <w:rPr>
        <w:noProof/>
      </w:rPr>
      <w:t>A-</w:t>
    </w:r>
    <w:r w:rsidRPr="005951DB">
      <w:rPr>
        <w:noProof/>
      </w:rPr>
      <w:fldChar w:fldCharType="begin"/>
    </w:r>
    <w:r w:rsidR="001A51DA">
      <w:rPr>
        <w:noProof/>
      </w:rPr>
      <w:instrText>PAGE</w:instrText>
    </w:r>
    <w:r w:rsidRPr="005951DB">
      <w:rPr>
        <w:noProof/>
      </w:rPr>
      <w:instrText xml:space="preserve">  </w:instrText>
    </w:r>
    <w:r w:rsidRPr="005951DB">
      <w:rPr>
        <w:noProof/>
      </w:rPr>
      <w:fldChar w:fldCharType="separate"/>
    </w:r>
    <w:r w:rsidR="008E5037">
      <w:rPr>
        <w:noProof/>
      </w:rPr>
      <w:t>2</w:t>
    </w:r>
    <w:r w:rsidRPr="005951DB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7A4DA" w14:textId="1D528D5F" w:rsidR="00B6591A" w:rsidRPr="005951DB" w:rsidRDefault="00AE68F1" w:rsidP="002262E1">
    <w:pPr>
      <w:pStyle w:val="Piedepgina"/>
      <w:jc w:val="right"/>
    </w:pPr>
    <w:r>
      <w:rPr>
        <w:noProof/>
      </w:rPr>
      <mc:AlternateContent>
        <mc:Choice Requires="wps">
          <w:drawing>
            <wp:inline distT="0" distB="0" distL="0" distR="0" wp14:anchorId="63DC2938" wp14:editId="73C394D2">
              <wp:extent cx="303530" cy="303530"/>
              <wp:effectExtent l="0" t="0" r="0" b="0"/>
              <wp:docPr id="2005562638" name="Rectángul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3530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1A8CEB88" id="Rectángulo 4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" filled="f" stroked="f">
              <o:lock v:ext="edit" aspectratio="t"/>
              <w10:anchorlock/>
            </v:rect>
          </w:pict>
        </mc:Fallback>
      </mc:AlternateContent>
    </w:r>
    <w:r w:rsidR="00B6591A" w:rsidRPr="005951DB">
      <w:t>A-</w:t>
    </w:r>
    <w:r w:rsidR="00B6591A" w:rsidRPr="005951DB">
      <w:fldChar w:fldCharType="begin"/>
    </w:r>
    <w:r w:rsidR="001A51DA">
      <w:instrText>PAGE</w:instrText>
    </w:r>
    <w:r w:rsidR="00B6591A" w:rsidRPr="005951DB">
      <w:instrText xml:space="preserve">  </w:instrText>
    </w:r>
    <w:r w:rsidR="00B6591A" w:rsidRPr="005951DB">
      <w:fldChar w:fldCharType="separate"/>
    </w:r>
    <w:r w:rsidR="00A83821">
      <w:rPr>
        <w:noProof/>
      </w:rPr>
      <w:t>1</w:t>
    </w:r>
    <w:r w:rsidR="00B6591A" w:rsidRPr="005951D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3113" w14:textId="77777777" w:rsidR="004D3D52" w:rsidRDefault="004D3D52" w:rsidP="009141E9">
      <w:r>
        <w:separator/>
      </w:r>
    </w:p>
    <w:p w14:paraId="3C469219" w14:textId="77777777" w:rsidR="004D3D52" w:rsidRDefault="004D3D52" w:rsidP="009141E9"/>
  </w:footnote>
  <w:footnote w:type="continuationSeparator" w:id="0">
    <w:p w14:paraId="43A37644" w14:textId="77777777" w:rsidR="004D3D52" w:rsidRDefault="004D3D52" w:rsidP="009141E9">
      <w:r>
        <w:continuationSeparator/>
      </w:r>
    </w:p>
    <w:p w14:paraId="70FCEC23" w14:textId="77777777" w:rsidR="004D3D52" w:rsidRDefault="004D3D52" w:rsidP="009141E9"/>
  </w:footnote>
  <w:footnote w:id="1">
    <w:p w14:paraId="0162773C" w14:textId="7B87FE26" w:rsidR="00AE68F1" w:rsidRDefault="00AE68F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30F6A">
        <w:t>Nota al pie de página, fuente Arial, tamaño 9 pt.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9FAA0" w14:textId="0E5893E4" w:rsidR="00BC06CE" w:rsidRPr="00571A9A" w:rsidRDefault="00BC06CE" w:rsidP="00BC06CE">
    <w:pPr>
      <w:pStyle w:val="Encabezado"/>
      <w:rPr>
        <w:color w:val="FF6600"/>
      </w:rPr>
    </w:pPr>
    <w:r w:rsidRPr="00571A9A">
      <w:rPr>
        <w:color w:val="FF6600"/>
      </w:rPr>
      <w:t>In</w:t>
    </w:r>
    <w:r w:rsidRPr="00571A9A">
      <w:t xml:space="preserve">novación </w:t>
    </w:r>
    <w:r>
      <w:rPr>
        <w:color w:val="FF6600"/>
      </w:rPr>
      <w:t>Do</w:t>
    </w:r>
    <w:r w:rsidRPr="009141E9">
      <w:t>cente</w:t>
    </w:r>
    <w:r w:rsidRPr="00571A9A">
      <w:t xml:space="preserve"> en </w:t>
    </w:r>
    <w:r w:rsidRPr="00571A9A">
      <w:rPr>
        <w:color w:val="FF6600"/>
      </w:rPr>
      <w:t>Q</w:t>
    </w:r>
    <w:r w:rsidRPr="00F30F6A">
      <w:rPr>
        <w:color w:val="FF6600"/>
      </w:rPr>
      <w:t>u</w:t>
    </w:r>
    <w:r w:rsidRPr="00571A9A">
      <w:rPr>
        <w:color w:val="FF6600"/>
      </w:rPr>
      <w:t>ím</w:t>
    </w:r>
    <w:r w:rsidRPr="00571A9A">
      <w:t>ica</w:t>
    </w:r>
    <w:r>
      <w:t xml:space="preserve"> </w:t>
    </w:r>
    <w:bookmarkStart w:id="0" w:name="OLE_LINK1"/>
    <w:bookmarkStart w:id="1" w:name="OLE_LINK2"/>
    <w:r>
      <w:rPr>
        <w:color w:val="FF6600"/>
      </w:rPr>
      <w:t>20</w:t>
    </w:r>
    <w:bookmarkEnd w:id="0"/>
    <w:bookmarkEnd w:id="1"/>
    <w:r w:rsidR="00514749">
      <w:rPr>
        <w:color w:val="FF6600"/>
      </w:rPr>
      <w:t>23</w:t>
    </w:r>
  </w:p>
  <w:p w14:paraId="3270AC1C" w14:textId="77777777" w:rsidR="00BC06CE" w:rsidRDefault="00BC06CE" w:rsidP="00BC06CE"/>
  <w:p w14:paraId="27877BCD" w14:textId="77777777" w:rsidR="00B6591A" w:rsidRDefault="00B6591A" w:rsidP="009141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0220D" w14:textId="6A3177AA" w:rsidR="00B6591A" w:rsidRPr="00571A9A" w:rsidRDefault="00B6591A" w:rsidP="009141E9">
    <w:pPr>
      <w:pStyle w:val="Encabezado"/>
      <w:rPr>
        <w:color w:val="FF6600"/>
      </w:rPr>
    </w:pPr>
    <w:r w:rsidRPr="00571A9A">
      <w:rPr>
        <w:color w:val="FF6600"/>
      </w:rPr>
      <w:t>In</w:t>
    </w:r>
    <w:r w:rsidRPr="00571A9A">
      <w:t xml:space="preserve">novación </w:t>
    </w:r>
    <w:r w:rsidR="00BC06CE">
      <w:rPr>
        <w:color w:val="FF6600"/>
      </w:rPr>
      <w:t>Do</w:t>
    </w:r>
    <w:r w:rsidRPr="009141E9">
      <w:t>cente</w:t>
    </w:r>
    <w:r w:rsidRPr="00571A9A">
      <w:t xml:space="preserve"> en </w:t>
    </w:r>
    <w:r w:rsidRPr="00571A9A">
      <w:rPr>
        <w:color w:val="FF6600"/>
      </w:rPr>
      <w:t>Q</w:t>
    </w:r>
    <w:r w:rsidRPr="00F30F6A">
      <w:rPr>
        <w:color w:val="FF6600"/>
      </w:rPr>
      <w:t>u</w:t>
    </w:r>
    <w:r w:rsidRPr="00571A9A">
      <w:rPr>
        <w:color w:val="FF6600"/>
      </w:rPr>
      <w:t>ím</w:t>
    </w:r>
    <w:r w:rsidRPr="00571A9A">
      <w:t>ica</w:t>
    </w:r>
    <w:r w:rsidR="00BC06CE">
      <w:t xml:space="preserve"> </w:t>
    </w:r>
    <w:r w:rsidR="00514749">
      <w:rPr>
        <w:color w:val="FF6600"/>
      </w:rPr>
      <w:t>202</w:t>
    </w:r>
    <w:r w:rsidR="00AE68F1">
      <w:rPr>
        <w:color w:val="FF6600"/>
      </w:rPr>
      <w:t>6</w:t>
    </w:r>
  </w:p>
  <w:p w14:paraId="22F72A9C" w14:textId="77777777" w:rsidR="00B6591A" w:rsidRDefault="00B6591A" w:rsidP="009141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F76CD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6C788B"/>
    <w:multiLevelType w:val="hybridMultilevel"/>
    <w:tmpl w:val="709A2A2E"/>
    <w:lvl w:ilvl="0" w:tplc="F7BC8F6C">
      <w:start w:val="1"/>
      <w:numFmt w:val="decimal"/>
      <w:lvlText w:val="[%1] "/>
      <w:lvlJc w:val="left"/>
      <w:pPr>
        <w:ind w:left="3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stylePaneFormatFilter w:val="1201" w:allStyles="1" w:customStyles="0" w:latentStyles="0" w:stylesInUse="0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D2"/>
    <w:rsid w:val="000113F0"/>
    <w:rsid w:val="00070C3C"/>
    <w:rsid w:val="0009240D"/>
    <w:rsid w:val="000978AA"/>
    <w:rsid w:val="000B1313"/>
    <w:rsid w:val="000D7086"/>
    <w:rsid w:val="000E69C2"/>
    <w:rsid w:val="001578CD"/>
    <w:rsid w:val="0016139C"/>
    <w:rsid w:val="001A51DA"/>
    <w:rsid w:val="002262E1"/>
    <w:rsid w:val="002401BA"/>
    <w:rsid w:val="00245147"/>
    <w:rsid w:val="00250B56"/>
    <w:rsid w:val="00254B29"/>
    <w:rsid w:val="002B0BC4"/>
    <w:rsid w:val="002C4E1F"/>
    <w:rsid w:val="003018E3"/>
    <w:rsid w:val="0033592D"/>
    <w:rsid w:val="00357592"/>
    <w:rsid w:val="003D1B8C"/>
    <w:rsid w:val="003E32D3"/>
    <w:rsid w:val="004020E6"/>
    <w:rsid w:val="00450070"/>
    <w:rsid w:val="00496C1F"/>
    <w:rsid w:val="004D3D52"/>
    <w:rsid w:val="00506C7C"/>
    <w:rsid w:val="00514749"/>
    <w:rsid w:val="00542B6A"/>
    <w:rsid w:val="005B0702"/>
    <w:rsid w:val="006E49E8"/>
    <w:rsid w:val="006E6A31"/>
    <w:rsid w:val="00746615"/>
    <w:rsid w:val="007A5B40"/>
    <w:rsid w:val="007A5DDE"/>
    <w:rsid w:val="007E2FAF"/>
    <w:rsid w:val="008519E4"/>
    <w:rsid w:val="00881A2D"/>
    <w:rsid w:val="008E5037"/>
    <w:rsid w:val="009141E9"/>
    <w:rsid w:val="00934071"/>
    <w:rsid w:val="009E1963"/>
    <w:rsid w:val="00A83821"/>
    <w:rsid w:val="00AE51D2"/>
    <w:rsid w:val="00AE68F1"/>
    <w:rsid w:val="00B6591A"/>
    <w:rsid w:val="00BC06CE"/>
    <w:rsid w:val="00BC5091"/>
    <w:rsid w:val="00C407CC"/>
    <w:rsid w:val="00C70FAF"/>
    <w:rsid w:val="00C846E6"/>
    <w:rsid w:val="00C87297"/>
    <w:rsid w:val="00CA7B7B"/>
    <w:rsid w:val="00D167B7"/>
    <w:rsid w:val="00D54AEF"/>
    <w:rsid w:val="00D8733A"/>
    <w:rsid w:val="00E0122B"/>
    <w:rsid w:val="00F23712"/>
    <w:rsid w:val="00F30F6A"/>
    <w:rsid w:val="00F8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A716"/>
  <w15:docId w15:val="{3DF0A251-F0E6-42AA-B667-FBD76038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E1"/>
    <w:pPr>
      <w:spacing w:after="120"/>
      <w:jc w:val="both"/>
    </w:pPr>
    <w:rPr>
      <w:rFonts w:ascii="Arial" w:eastAsia="Times New Roman" w:hAnsi="Arial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34071"/>
    <w:pPr>
      <w:spacing w:after="24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Ttulo1"/>
    <w:next w:val="Normal"/>
    <w:link w:val="Ttulo2Car"/>
    <w:qFormat/>
    <w:rsid w:val="00934071"/>
    <w:pPr>
      <w:spacing w:before="360"/>
      <w:jc w:val="left"/>
      <w:outlineLvl w:val="1"/>
    </w:pPr>
  </w:style>
  <w:style w:type="paragraph" w:styleId="Ttulo3">
    <w:name w:val="heading 3"/>
    <w:basedOn w:val="Normal"/>
    <w:next w:val="Normal"/>
    <w:link w:val="Ttulo3Car"/>
    <w:qFormat/>
    <w:rsid w:val="00F30F6A"/>
    <w:pPr>
      <w:keepNext/>
      <w:spacing w:before="240"/>
      <w:outlineLvl w:val="2"/>
    </w:pPr>
    <w:rPr>
      <w:i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qFormat/>
    <w:rsid w:val="002262E1"/>
    <w:pPr>
      <w:keepNext/>
      <w:outlineLvl w:val="3"/>
    </w:pPr>
    <w:rPr>
      <w:bCs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934071"/>
    <w:rPr>
      <w:rFonts w:ascii="Arial" w:eastAsia="Times New Roman" w:hAnsi="Arial"/>
      <w:b/>
      <w:sz w:val="24"/>
      <w:szCs w:val="24"/>
    </w:rPr>
  </w:style>
  <w:style w:type="character" w:customStyle="1" w:styleId="Ttulo2Car">
    <w:name w:val="Título 2 Car"/>
    <w:link w:val="Ttulo2"/>
    <w:rsid w:val="00934071"/>
    <w:rPr>
      <w:rFonts w:ascii="Arial" w:eastAsia="Times New Roman" w:hAnsi="Arial"/>
      <w:b/>
      <w:sz w:val="24"/>
      <w:szCs w:val="24"/>
    </w:rPr>
  </w:style>
  <w:style w:type="character" w:customStyle="1" w:styleId="Ttulo3Car">
    <w:name w:val="Título 3 Car"/>
    <w:link w:val="Ttulo3"/>
    <w:rsid w:val="00F30F6A"/>
    <w:rPr>
      <w:rFonts w:ascii="Arial" w:eastAsia="Times New Roman" w:hAnsi="Arial"/>
      <w:i/>
      <w:sz w:val="22"/>
      <w:szCs w:val="22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B0702"/>
    <w:pPr>
      <w:spacing w:after="0"/>
    </w:pPr>
  </w:style>
  <w:style w:type="character" w:customStyle="1" w:styleId="TextonotaalfinalCar">
    <w:name w:val="Texto nota al final Car"/>
    <w:link w:val="Textonotaalfinal"/>
    <w:uiPriority w:val="99"/>
    <w:semiHidden/>
    <w:rsid w:val="005B0702"/>
    <w:rPr>
      <w:rFonts w:ascii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5B0702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5B0702"/>
  </w:style>
  <w:style w:type="character" w:customStyle="1" w:styleId="TextonotapieCar">
    <w:name w:val="Texto nota pie Car"/>
    <w:link w:val="Textonotapie"/>
    <w:semiHidden/>
    <w:rsid w:val="005B0702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5B0702"/>
    <w:rPr>
      <w:vertAlign w:val="superscript"/>
    </w:rPr>
  </w:style>
  <w:style w:type="character" w:styleId="Hipervnculo">
    <w:name w:val="Hyperlink"/>
    <w:rsid w:val="005B0702"/>
    <w:rPr>
      <w:color w:val="0000FF"/>
      <w:u w:val="single"/>
    </w:rPr>
  </w:style>
  <w:style w:type="paragraph" w:styleId="Piedepgina">
    <w:name w:val="footer"/>
    <w:basedOn w:val="Normal"/>
    <w:link w:val="PiedepginaCar"/>
    <w:rsid w:val="00F30F6A"/>
    <w:pPr>
      <w:tabs>
        <w:tab w:val="center" w:pos="4252"/>
        <w:tab w:val="right" w:pos="8504"/>
      </w:tabs>
    </w:pPr>
    <w:rPr>
      <w:sz w:val="18"/>
      <w:szCs w:val="18"/>
    </w:rPr>
  </w:style>
  <w:style w:type="character" w:customStyle="1" w:styleId="PiedepginaCar">
    <w:name w:val="Pie de página Car"/>
    <w:link w:val="Piedepgina"/>
    <w:rsid w:val="00F30F6A"/>
    <w:rPr>
      <w:rFonts w:ascii="Arial" w:eastAsia="Times New Roman" w:hAnsi="Arial"/>
      <w:sz w:val="18"/>
      <w:szCs w:val="18"/>
    </w:rPr>
  </w:style>
  <w:style w:type="paragraph" w:styleId="Encabezado">
    <w:name w:val="header"/>
    <w:link w:val="EncabezadoCar"/>
    <w:rsid w:val="009141E9"/>
    <w:pPr>
      <w:pBdr>
        <w:bottom w:val="single" w:sz="4" w:space="1" w:color="0000FF"/>
      </w:pBdr>
      <w:tabs>
        <w:tab w:val="right" w:pos="7088"/>
      </w:tabs>
    </w:pPr>
    <w:rPr>
      <w:rFonts w:ascii="Verdana" w:eastAsia="Times New Roman" w:hAnsi="Verdana"/>
      <w:b/>
      <w:color w:val="000080"/>
      <w:sz w:val="18"/>
      <w:szCs w:val="18"/>
      <w:lang w:val="es-ES" w:eastAsia="es-ES"/>
    </w:rPr>
  </w:style>
  <w:style w:type="character" w:customStyle="1" w:styleId="EncabezadoCar">
    <w:name w:val="Encabezado Car"/>
    <w:link w:val="Encabezado"/>
    <w:rsid w:val="009141E9"/>
    <w:rPr>
      <w:rFonts w:ascii="Verdana" w:eastAsia="Times New Roman" w:hAnsi="Verdana"/>
      <w:b/>
      <w:color w:val="000080"/>
      <w:sz w:val="18"/>
      <w:szCs w:val="18"/>
      <w:lang w:val="es-ES" w:eastAsia="es-ES" w:bidi="ar-SA"/>
    </w:rPr>
  </w:style>
  <w:style w:type="character" w:customStyle="1" w:styleId="citarevista">
    <w:name w:val="cita revista"/>
    <w:rsid w:val="005B0702"/>
    <w:rPr>
      <w:rFonts w:ascii="Arial" w:hAnsi="Arial" w:cs="Arial"/>
      <w:i/>
      <w:sz w:val="18"/>
      <w:szCs w:val="20"/>
      <w:lang w:val="es-ES" w:eastAsia="es-ES" w:bidi="ar-SA"/>
    </w:rPr>
  </w:style>
  <w:style w:type="character" w:customStyle="1" w:styleId="ncita10pt">
    <w:name w:val="nº cita 10 pt"/>
    <w:semiHidden/>
    <w:rsid w:val="002262E1"/>
    <w:rPr>
      <w:rFonts w:ascii="Arial" w:hAnsi="Arial" w:cs="Arial"/>
      <w:b/>
      <w:bCs/>
      <w:sz w:val="20"/>
      <w:szCs w:val="20"/>
      <w:lang w:val="es-ES" w:eastAsia="es-ES" w:bidi="ar-SA"/>
    </w:rPr>
  </w:style>
  <w:style w:type="paragraph" w:customStyle="1" w:styleId="Afiliacin">
    <w:name w:val="Afiliación"/>
    <w:basedOn w:val="Normal"/>
    <w:rsid w:val="00F30F6A"/>
    <w:pPr>
      <w:spacing w:after="360"/>
      <w:jc w:val="center"/>
    </w:pPr>
    <w:rPr>
      <w:i/>
      <w:sz w:val="16"/>
    </w:rPr>
  </w:style>
  <w:style w:type="paragraph" w:customStyle="1" w:styleId="Autores">
    <w:name w:val="Autores"/>
    <w:basedOn w:val="Normal"/>
    <w:rsid w:val="009141E9"/>
    <w:pPr>
      <w:jc w:val="center"/>
    </w:pPr>
    <w:rPr>
      <w:b/>
      <w:bCs/>
      <w:sz w:val="18"/>
      <w:szCs w:val="18"/>
    </w:rPr>
  </w:style>
  <w:style w:type="paragraph" w:styleId="Bibliografa">
    <w:name w:val="Bibliography"/>
    <w:basedOn w:val="Normal"/>
    <w:link w:val="BibliografaCar"/>
    <w:autoRedefine/>
    <w:rsid w:val="005B0702"/>
    <w:pPr>
      <w:spacing w:before="240"/>
    </w:pPr>
    <w:rPr>
      <w:rFonts w:cs="Arial"/>
      <w:b/>
      <w:color w:val="000000"/>
      <w:szCs w:val="22"/>
    </w:rPr>
  </w:style>
  <w:style w:type="character" w:customStyle="1" w:styleId="BibliografaCar">
    <w:name w:val="Bibliografía Car"/>
    <w:link w:val="Bibliografa"/>
    <w:rsid w:val="005B0702"/>
    <w:rPr>
      <w:rFonts w:ascii="Arial" w:eastAsia="Times New Roman" w:hAnsi="Arial" w:cs="Arial"/>
      <w:b/>
      <w:color w:val="000000"/>
      <w:sz w:val="20"/>
      <w:lang w:eastAsia="es-ES"/>
    </w:rPr>
  </w:style>
  <w:style w:type="paragraph" w:customStyle="1" w:styleId="Palabrasclaves">
    <w:name w:val="Palabras claves"/>
    <w:basedOn w:val="Normal"/>
    <w:link w:val="PalabrasclavesCar"/>
    <w:rsid w:val="00C846E6"/>
    <w:pPr>
      <w:spacing w:after="240"/>
    </w:pPr>
    <w:rPr>
      <w:i/>
      <w:sz w:val="18"/>
      <w:szCs w:val="16"/>
    </w:rPr>
  </w:style>
  <w:style w:type="character" w:customStyle="1" w:styleId="PalabrasclavesCar">
    <w:name w:val="Palabras claves Car"/>
    <w:link w:val="Palabrasclaves"/>
    <w:rsid w:val="00C846E6"/>
    <w:rPr>
      <w:rFonts w:ascii="Arial" w:eastAsia="Times New Roman" w:hAnsi="Arial"/>
      <w:i/>
      <w:sz w:val="18"/>
      <w:szCs w:val="16"/>
    </w:rPr>
  </w:style>
  <w:style w:type="character" w:customStyle="1" w:styleId="Ttulo4Car">
    <w:name w:val="Título 4 Car"/>
    <w:link w:val="Ttulo4"/>
    <w:uiPriority w:val="9"/>
    <w:semiHidden/>
    <w:rsid w:val="002262E1"/>
    <w:rPr>
      <w:rFonts w:ascii="Arial" w:eastAsia="Times New Roman" w:hAnsi="Arial" w:cs="Times New Roman"/>
      <w:bCs/>
      <w:szCs w:val="28"/>
    </w:rPr>
  </w:style>
  <w:style w:type="paragraph" w:customStyle="1" w:styleId="Textocomm">
    <w:name w:val="Texto comm"/>
    <w:basedOn w:val="Normal"/>
    <w:autoRedefine/>
    <w:semiHidden/>
    <w:rsid w:val="005B0702"/>
    <w:pPr>
      <w:spacing w:before="120" w:after="0"/>
      <w:ind w:firstLine="284"/>
    </w:pPr>
    <w:rPr>
      <w:rFonts w:ascii="Times New Roman" w:hAnsi="Times New Roman"/>
      <w:sz w:val="24"/>
    </w:rPr>
  </w:style>
  <w:style w:type="paragraph" w:customStyle="1" w:styleId="figura">
    <w:name w:val="figura"/>
    <w:basedOn w:val="Normal"/>
    <w:rsid w:val="002262E1"/>
    <w:pPr>
      <w:spacing w:before="120"/>
      <w:jc w:val="center"/>
    </w:pPr>
    <w:rPr>
      <w:sz w:val="18"/>
    </w:rPr>
  </w:style>
  <w:style w:type="paragraph" w:customStyle="1" w:styleId="bibliografia">
    <w:name w:val="bibliografia"/>
    <w:basedOn w:val="Normal"/>
    <w:rsid w:val="00C846E6"/>
    <w:pPr>
      <w:ind w:left="567" w:hanging="567"/>
    </w:pPr>
    <w:rPr>
      <w:sz w:val="18"/>
    </w:rPr>
  </w:style>
  <w:style w:type="paragraph" w:styleId="Textodeglobo">
    <w:name w:val="Balloon Text"/>
    <w:basedOn w:val="Normal"/>
    <w:link w:val="TextodegloboCar"/>
    <w:semiHidden/>
    <w:unhideWhenUsed/>
    <w:rsid w:val="00506C7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506C7C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.electr&#243;nico@auto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xx\Documents\INDOQUIM\2010\plantilla_INDOQUIM1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358E4-5D32-46E3-8BB1-3E50627C0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plantilla_INDOQUIM10.dot</Template>
  <TotalTime>9</TotalTime>
  <Pages>2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de la comunicación (arial 12 ptos, negrita centrado)</vt:lpstr>
    </vt:vector>
  </TitlesOfParts>
  <Company/>
  <LinksUpToDate>false</LinksUpToDate>
  <CharactersWithSpaces>2713</CharactersWithSpaces>
  <SharedDoc>false</SharedDoc>
  <HLinks>
    <vt:vector size="6" baseType="variant">
      <vt:variant>
        <vt:i4>1179870</vt:i4>
      </vt:variant>
      <vt:variant>
        <vt:i4>0</vt:i4>
      </vt:variant>
      <vt:variant>
        <vt:i4>0</vt:i4>
      </vt:variant>
      <vt:variant>
        <vt:i4>5</vt:i4>
      </vt:variant>
      <vt:variant>
        <vt:lpwstr>mailto:correo.electrónico@autor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comunicación (arial 12 ptos, negrita centrado)</dc:title>
  <dc:creator>xxx</dc:creator>
  <cp:lastModifiedBy>Oscar Ballesteros García</cp:lastModifiedBy>
  <cp:revision>3</cp:revision>
  <cp:lastPrinted>2026-04-09T09:12:00Z</cp:lastPrinted>
  <dcterms:created xsi:type="dcterms:W3CDTF">2026-04-15T17:03:00Z</dcterms:created>
  <dcterms:modified xsi:type="dcterms:W3CDTF">2026-04-15T17:05:00Z</dcterms:modified>
</cp:coreProperties>
</file>